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E2" w:rsidRPr="009E68E7" w:rsidRDefault="005221E2">
      <w:pPr>
        <w:rPr>
          <w:b/>
          <w:bCs/>
        </w:rPr>
      </w:pPr>
      <w:r>
        <w:rPr>
          <w:b/>
          <w:bCs/>
        </w:rPr>
        <w:t xml:space="preserve">Rezultati ispita iz predmeta </w:t>
      </w:r>
      <w:r>
        <w:rPr>
          <w:rFonts w:ascii="Aptos CE" w:hAnsi="Aptos CE"/>
          <w:b/>
          <w:bCs/>
          <w:i/>
          <w:iCs/>
        </w:rPr>
        <w:t>Osnove klasične arheologije Grčke</w:t>
      </w:r>
    </w:p>
    <w:p w:rsidR="005221E2" w:rsidRDefault="005221E2">
      <w:r>
        <w:t>Avramov Nevena – 8</w:t>
      </w:r>
    </w:p>
    <w:p w:rsidR="005221E2" w:rsidRDefault="005221E2">
      <w:r>
        <w:rPr>
          <w:rFonts w:ascii="Aptos CE" w:hAnsi="Aptos CE"/>
        </w:rPr>
        <w:t>Anđelić Jovana – 9</w:t>
      </w:r>
    </w:p>
    <w:p w:rsidR="005221E2" w:rsidRDefault="005221E2">
      <w:r>
        <w:t>Berisavac Ana – 7</w:t>
      </w:r>
    </w:p>
    <w:p w:rsidR="005221E2" w:rsidRDefault="005221E2">
      <w:r>
        <w:rPr>
          <w:rFonts w:ascii="Aptos CE" w:hAnsi="Aptos CE"/>
        </w:rPr>
        <w:t>Videnović Mina – 10</w:t>
      </w:r>
    </w:p>
    <w:p w:rsidR="005221E2" w:rsidRDefault="005221E2">
      <w:r>
        <w:rPr>
          <w:rFonts w:ascii="Aptos CE" w:hAnsi="Aptos CE"/>
        </w:rPr>
        <w:t>Đonović Nevena – 6</w:t>
      </w:r>
    </w:p>
    <w:p w:rsidR="005221E2" w:rsidRDefault="005221E2">
      <w:r>
        <w:rPr>
          <w:rFonts w:ascii="Aptos CE" w:hAnsi="Aptos CE"/>
        </w:rPr>
        <w:t>Milutinović Uroš – 10</w:t>
      </w:r>
    </w:p>
    <w:p w:rsidR="005221E2" w:rsidRDefault="005221E2">
      <w:r>
        <w:rPr>
          <w:rFonts w:ascii="Aptos CE" w:hAnsi="Aptos CE"/>
        </w:rPr>
        <w:t>Radojičić Ognjen – 8</w:t>
      </w:r>
    </w:p>
    <w:p w:rsidR="005221E2" w:rsidRDefault="005221E2">
      <w:r>
        <w:rPr>
          <w:rFonts w:ascii="Aptos CE" w:hAnsi="Aptos CE"/>
        </w:rPr>
        <w:t>Radovanović Dušan – 8</w:t>
      </w:r>
    </w:p>
    <w:p w:rsidR="005221E2" w:rsidRDefault="005221E2">
      <w:r>
        <w:rPr>
          <w:rFonts w:ascii="Aptos CE" w:hAnsi="Aptos CE"/>
        </w:rPr>
        <w:t>Todorović Maja – 10</w:t>
      </w:r>
    </w:p>
    <w:p w:rsidR="005221E2" w:rsidRDefault="005221E2">
      <w:r>
        <w:t>Šugaljski Dejan – 8</w:t>
      </w:r>
    </w:p>
    <w:p w:rsidR="005221E2" w:rsidRDefault="005221E2"/>
    <w:sectPr w:rsidR="005221E2" w:rsidSect="007E25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774C"/>
    <w:rsid w:val="000F5C3D"/>
    <w:rsid w:val="00136883"/>
    <w:rsid w:val="00351990"/>
    <w:rsid w:val="005221E2"/>
    <w:rsid w:val="005B13C2"/>
    <w:rsid w:val="005F2546"/>
    <w:rsid w:val="006A774C"/>
    <w:rsid w:val="007E25D8"/>
    <w:rsid w:val="009A246F"/>
    <w:rsid w:val="009E68E7"/>
    <w:rsid w:val="00B56540"/>
    <w:rsid w:val="00BF2839"/>
    <w:rsid w:val="00D17B5E"/>
    <w:rsid w:val="00ED1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E25D8"/>
    <w:pPr>
      <w:spacing w:after="160" w:line="278" w:lineRule="auto"/>
    </w:pPr>
    <w:rPr>
      <w:kern w:val="2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774C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774C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A774C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A774C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A774C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A774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A774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A774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A774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774C"/>
    <w:rPr>
      <w:rFonts w:ascii="Aptos Display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A774C"/>
    <w:rPr>
      <w:rFonts w:ascii="Aptos Display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A774C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A774C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A774C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A774C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A774C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A774C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A774C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6A774C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6A774C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6A774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A774C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6A774C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6A774C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6A774C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6A774C"/>
    <w:rPr>
      <w:rFonts w:cs="Times New Roman"/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6A774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6A774C"/>
    <w:rPr>
      <w:rFonts w:cs="Times New Roman"/>
      <w:i/>
      <w:iCs/>
      <w:color w:val="0F4761"/>
    </w:rPr>
  </w:style>
  <w:style w:type="character" w:styleId="IntenseReference">
    <w:name w:val="Intense Reference"/>
    <w:basedOn w:val="DefaultParagraphFont"/>
    <w:uiPriority w:val="99"/>
    <w:qFormat/>
    <w:rsid w:val="006A774C"/>
    <w:rPr>
      <w:rFonts w:cs="Times New Roman"/>
      <w:b/>
      <w:bCs/>
      <w:smallCaps/>
      <w:color w:val="0F476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39</Words>
  <Characters>225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ispitaiz predmeta Osnove klasične arheologije Grčke</dc:title>
  <dc:subject/>
  <dc:creator>Zorica</dc:creator>
  <cp:keywords/>
  <dc:description/>
  <cp:lastModifiedBy>Owner</cp:lastModifiedBy>
  <cp:revision>3</cp:revision>
  <dcterms:created xsi:type="dcterms:W3CDTF">2026-09-07T07:27:00Z</dcterms:created>
  <dcterms:modified xsi:type="dcterms:W3CDTF">2026-09-07T07:28:00Z</dcterms:modified>
</cp:coreProperties>
</file>