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0"/>
        <w:gridCol w:w="1443"/>
        <w:gridCol w:w="1440"/>
        <w:gridCol w:w="1435"/>
        <w:gridCol w:w="1830"/>
        <w:gridCol w:w="1730"/>
        <w:gridCol w:w="1843"/>
      </w:tblGrid>
      <w:tr w:rsidR="004C5388" w:rsidRPr="001C44A6" w:rsidTr="001C44A6">
        <w:tc>
          <w:tcPr>
            <w:tcW w:w="13291" w:type="dxa"/>
            <w:gridSpan w:val="7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Египат: увод у археологију династичког периода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A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вгустовски испитни рок, 3.9.2026.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Упис оцене: понедељак 7.9.2026. у 12 часова у кабинету 476.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C5388" w:rsidRPr="001C44A6" w:rsidTr="001C44A6">
        <w:tc>
          <w:tcPr>
            <w:tcW w:w="3570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Име и презиме</w:t>
            </w:r>
          </w:p>
        </w:tc>
        <w:tc>
          <w:tcPr>
            <w:tcW w:w="14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Бр. индекса</w:t>
            </w:r>
          </w:p>
        </w:tc>
        <w:tc>
          <w:tcPr>
            <w:tcW w:w="1440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Колоквијум 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Испит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Додатни поени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Укупно поена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Оцена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Бекташевић Мејра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АР220038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15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-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Бошков Александар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АР230014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19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42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61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lang/>
              </w:rPr>
              <w:t>7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(седам)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Вејсиловић Аирора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АР240021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28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68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100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10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(десет)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Драгићевић Јована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АР240003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13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-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Драгићевић Нина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АР230018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26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-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Канкараш Маша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АР230004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27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69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100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10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(десет)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Палковић Валентина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АР220041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16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4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20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5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(пет)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Стефановић Марко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АР230024</w:t>
            </w:r>
          </w:p>
        </w:tc>
        <w:tc>
          <w:tcPr>
            <w:tcW w:w="144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30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45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lang/>
              </w:rPr>
              <w:t>5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(пет)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Стојановић Петар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АР230037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23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65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93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lang/>
              </w:rPr>
              <w:t>10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(десет)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Стојковић Биљана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АР240031</w:t>
            </w:r>
          </w:p>
        </w:tc>
        <w:tc>
          <w:tcPr>
            <w:tcW w:w="144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23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-</w:t>
            </w:r>
          </w:p>
        </w:tc>
      </w:tr>
      <w:tr w:rsidR="004C5388" w:rsidRPr="001C44A6" w:rsidTr="001C44A6">
        <w:tc>
          <w:tcPr>
            <w:tcW w:w="357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Укенг Лариса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АР240015</w:t>
            </w:r>
          </w:p>
        </w:tc>
        <w:tc>
          <w:tcPr>
            <w:tcW w:w="144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17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61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78</w:t>
            </w:r>
          </w:p>
        </w:tc>
        <w:tc>
          <w:tcPr>
            <w:tcW w:w="18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lang/>
              </w:rPr>
              <w:t>8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(осам)</w:t>
            </w:r>
          </w:p>
        </w:tc>
      </w:tr>
    </w:tbl>
    <w:p w:rsidR="004C5388" w:rsidRPr="0090042B" w:rsidRDefault="004C538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9"/>
        <w:gridCol w:w="1443"/>
        <w:gridCol w:w="1440"/>
        <w:gridCol w:w="1435"/>
        <w:gridCol w:w="1830"/>
        <w:gridCol w:w="1731"/>
        <w:gridCol w:w="1701"/>
      </w:tblGrid>
      <w:tr w:rsidR="004C5388" w:rsidRPr="001C44A6" w:rsidTr="001C44A6">
        <w:tc>
          <w:tcPr>
            <w:tcW w:w="13149" w:type="dxa"/>
            <w:gridSpan w:val="7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Увод у касну праисторију Месопотамије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A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вгустовски испитни рок, 3.9.2026. 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Упис оцене: понедељак 7.9.2026. у 12 часова у кабинету 476.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C5388" w:rsidRPr="001C44A6" w:rsidTr="001C44A6">
        <w:tc>
          <w:tcPr>
            <w:tcW w:w="3569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Име и презиме</w:t>
            </w:r>
          </w:p>
        </w:tc>
        <w:tc>
          <w:tcPr>
            <w:tcW w:w="1443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Бр. индекса</w:t>
            </w:r>
          </w:p>
        </w:tc>
        <w:tc>
          <w:tcPr>
            <w:tcW w:w="1440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Колоквијум 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Испит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Додатни поени</w:t>
            </w:r>
          </w:p>
        </w:tc>
        <w:tc>
          <w:tcPr>
            <w:tcW w:w="1731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Укупно поена</w:t>
            </w:r>
          </w:p>
        </w:tc>
        <w:tc>
          <w:tcPr>
            <w:tcW w:w="1701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Оцена</w:t>
            </w:r>
          </w:p>
        </w:tc>
      </w:tr>
      <w:tr w:rsidR="004C5388" w:rsidRPr="001C44A6" w:rsidTr="001C44A6">
        <w:tc>
          <w:tcPr>
            <w:tcW w:w="3569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Ђурђевић Анастасија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АР230029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21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45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1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66</w:t>
            </w:r>
          </w:p>
        </w:tc>
        <w:tc>
          <w:tcPr>
            <w:tcW w:w="1701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7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(седам)</w:t>
            </w:r>
          </w:p>
        </w:tc>
      </w:tr>
      <w:tr w:rsidR="004C5388" w:rsidRPr="001C44A6" w:rsidTr="001C44A6">
        <w:tc>
          <w:tcPr>
            <w:tcW w:w="3569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Гергинов Далибор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АР210021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17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48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1731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68</w:t>
            </w:r>
          </w:p>
        </w:tc>
        <w:tc>
          <w:tcPr>
            <w:tcW w:w="1701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lang/>
              </w:rPr>
              <w:t>7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(седам)</w:t>
            </w:r>
          </w:p>
        </w:tc>
      </w:tr>
      <w:tr w:rsidR="004C5388" w:rsidRPr="001C44A6" w:rsidTr="001C44A6">
        <w:tc>
          <w:tcPr>
            <w:tcW w:w="3569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Канкараш Маша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АР230004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24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5</w:t>
            </w:r>
          </w:p>
        </w:tc>
        <w:tc>
          <w:tcPr>
            <w:tcW w:w="1731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01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-</w:t>
            </w:r>
          </w:p>
        </w:tc>
      </w:tr>
      <w:tr w:rsidR="004C5388" w:rsidRPr="001C44A6" w:rsidTr="001C44A6">
        <w:tc>
          <w:tcPr>
            <w:tcW w:w="3569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Палковић Валентина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АР220041</w:t>
            </w:r>
          </w:p>
        </w:tc>
        <w:tc>
          <w:tcPr>
            <w:tcW w:w="1440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15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7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1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22</w:t>
            </w:r>
          </w:p>
        </w:tc>
        <w:tc>
          <w:tcPr>
            <w:tcW w:w="1701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5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(пет)</w:t>
            </w:r>
          </w:p>
        </w:tc>
      </w:tr>
      <w:tr w:rsidR="004C5388" w:rsidRPr="001C44A6" w:rsidTr="001C44A6">
        <w:tc>
          <w:tcPr>
            <w:tcW w:w="3569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Стефановић Марко</w:t>
            </w:r>
          </w:p>
        </w:tc>
        <w:tc>
          <w:tcPr>
            <w:tcW w:w="1443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АР230024</w:t>
            </w:r>
          </w:p>
        </w:tc>
        <w:tc>
          <w:tcPr>
            <w:tcW w:w="144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46</w:t>
            </w:r>
          </w:p>
        </w:tc>
        <w:tc>
          <w:tcPr>
            <w:tcW w:w="183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-</w:t>
            </w:r>
          </w:p>
        </w:tc>
        <w:tc>
          <w:tcPr>
            <w:tcW w:w="1731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44A6">
              <w:rPr>
                <w:rFonts w:ascii="Times New Roman" w:hAnsi="Times New Roman" w:cs="Times New Roman"/>
                <w:lang/>
              </w:rPr>
              <w:t>61</w:t>
            </w:r>
          </w:p>
        </w:tc>
        <w:tc>
          <w:tcPr>
            <w:tcW w:w="1701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lang/>
              </w:rPr>
              <w:t>7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(седам)</w:t>
            </w:r>
          </w:p>
        </w:tc>
      </w:tr>
    </w:tbl>
    <w:p w:rsidR="004C5388" w:rsidRPr="0090042B" w:rsidRDefault="004C5388">
      <w:pPr>
        <w:rPr>
          <w:rFonts w:ascii="Times New Roman" w:hAnsi="Times New Roman" w:cs="Times New Roman"/>
          <w:sz w:val="24"/>
          <w:szCs w:val="24"/>
          <w:lang/>
        </w:rPr>
      </w:pP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62"/>
        <w:gridCol w:w="1435"/>
        <w:gridCol w:w="2286"/>
        <w:gridCol w:w="858"/>
        <w:gridCol w:w="1403"/>
        <w:gridCol w:w="794"/>
        <w:gridCol w:w="2203"/>
      </w:tblGrid>
      <w:tr w:rsidR="004C5388" w:rsidRPr="001C44A6" w:rsidTr="001C44A6">
        <w:tc>
          <w:tcPr>
            <w:tcW w:w="12441" w:type="dxa"/>
            <w:gridSpan w:val="7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Археометалургија на Блиском истоку: технологије, ритуали, друштво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A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вгустовски испитни рок, 3.9.2026. 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Упис оцене: понедељак 7.9.2026. у 12 часова у кабинету 476.</w:t>
            </w:r>
          </w:p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C5388" w:rsidRPr="001C44A6" w:rsidTr="001C44A6">
        <w:tc>
          <w:tcPr>
            <w:tcW w:w="3568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Име и презиме</w:t>
            </w:r>
          </w:p>
        </w:tc>
        <w:tc>
          <w:tcPr>
            <w:tcW w:w="1444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Бр. индекса</w:t>
            </w:r>
          </w:p>
        </w:tc>
        <w:tc>
          <w:tcPr>
            <w:tcW w:w="2326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Семинарски рад</w:t>
            </w:r>
          </w:p>
        </w:tc>
        <w:tc>
          <w:tcPr>
            <w:tcW w:w="58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Испит</w:t>
            </w:r>
          </w:p>
        </w:tc>
        <w:tc>
          <w:tcPr>
            <w:tcW w:w="2255" w:type="dxa"/>
            <w:gridSpan w:val="2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Укупно поена</w:t>
            </w:r>
          </w:p>
        </w:tc>
        <w:tc>
          <w:tcPr>
            <w:tcW w:w="2268" w:type="dxa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Оцена</w:t>
            </w:r>
          </w:p>
        </w:tc>
      </w:tr>
      <w:tr w:rsidR="004C5388" w:rsidRPr="001C44A6" w:rsidTr="001C44A6">
        <w:tc>
          <w:tcPr>
            <w:tcW w:w="3568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Живковић Тијана</w:t>
            </w:r>
          </w:p>
        </w:tc>
        <w:tc>
          <w:tcPr>
            <w:tcW w:w="1444" w:type="dxa"/>
            <w:vAlign w:val="center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1C44A6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220044</w:t>
            </w:r>
          </w:p>
        </w:tc>
        <w:tc>
          <w:tcPr>
            <w:tcW w:w="2326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30</w:t>
            </w:r>
          </w:p>
        </w:tc>
        <w:tc>
          <w:tcPr>
            <w:tcW w:w="580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45</w:t>
            </w:r>
          </w:p>
        </w:tc>
        <w:tc>
          <w:tcPr>
            <w:tcW w:w="1435" w:type="dxa"/>
          </w:tcPr>
          <w:p w:rsidR="004C5388" w:rsidRPr="001C44A6" w:rsidRDefault="004C5388" w:rsidP="001C4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76</w:t>
            </w:r>
          </w:p>
        </w:tc>
        <w:tc>
          <w:tcPr>
            <w:tcW w:w="3088" w:type="dxa"/>
            <w:gridSpan w:val="2"/>
          </w:tcPr>
          <w:p w:rsidR="004C5388" w:rsidRPr="001C44A6" w:rsidRDefault="004C5388" w:rsidP="001C44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44A6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8 </w:t>
            </w:r>
            <w:r w:rsidRPr="001C44A6">
              <w:rPr>
                <w:rFonts w:ascii="Times New Roman" w:hAnsi="Times New Roman" w:cs="Times New Roman"/>
                <w:sz w:val="24"/>
                <w:szCs w:val="24"/>
                <w:lang/>
              </w:rPr>
              <w:t>(осам)</w:t>
            </w:r>
          </w:p>
        </w:tc>
      </w:tr>
    </w:tbl>
    <w:p w:rsidR="004C5388" w:rsidRPr="00EF71E5" w:rsidRDefault="004C5388" w:rsidP="00EF71E5">
      <w:pPr>
        <w:rPr>
          <w:rFonts w:ascii="Times New Roman" w:hAnsi="Times New Roman" w:cs="Times New Roman"/>
          <w:sz w:val="24"/>
          <w:szCs w:val="24"/>
          <w:rtl/>
        </w:rPr>
      </w:pPr>
      <w:bookmarkStart w:id="0" w:name="_GoBack"/>
      <w:bookmarkEnd w:id="0"/>
    </w:p>
    <w:sectPr w:rsidR="004C5388" w:rsidRPr="00EF71E5" w:rsidSect="00E4683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_Grammarly_42____i" w:val="H4sIAAAAAAAEAKtWckksSQxILCpxzi/NK1GyMqwFAAEhoTITAAAA"/>
    <w:docVar w:name="__Grammarly_42___1" w:val="H4sIAAAAAAAEAKtWcslP9kxRslIyNDY2N7M0MzQzsDA3MAKSxko6SsGpxcWZ+XkgBYa1ANv1wYIsAAAA"/>
  </w:docVars>
  <w:rsids>
    <w:rsidRoot w:val="00073350"/>
    <w:rsid w:val="00065FD1"/>
    <w:rsid w:val="00073350"/>
    <w:rsid w:val="000D4101"/>
    <w:rsid w:val="0017796F"/>
    <w:rsid w:val="001C44A6"/>
    <w:rsid w:val="001E51A7"/>
    <w:rsid w:val="00346E9E"/>
    <w:rsid w:val="0037508B"/>
    <w:rsid w:val="003E7C7D"/>
    <w:rsid w:val="00417772"/>
    <w:rsid w:val="004C5388"/>
    <w:rsid w:val="00523E14"/>
    <w:rsid w:val="005F613D"/>
    <w:rsid w:val="00663163"/>
    <w:rsid w:val="00674150"/>
    <w:rsid w:val="006E0F04"/>
    <w:rsid w:val="006F6CBC"/>
    <w:rsid w:val="00746E1D"/>
    <w:rsid w:val="00811F6D"/>
    <w:rsid w:val="0090042B"/>
    <w:rsid w:val="00977099"/>
    <w:rsid w:val="00A250AC"/>
    <w:rsid w:val="00A95D9B"/>
    <w:rsid w:val="00B32B20"/>
    <w:rsid w:val="00C6070F"/>
    <w:rsid w:val="00E22E98"/>
    <w:rsid w:val="00E46836"/>
    <w:rsid w:val="00EF71E5"/>
    <w:rsid w:val="00F6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08B"/>
    <w:pPr>
      <w:spacing w:after="160" w:line="259" w:lineRule="auto"/>
    </w:pPr>
    <w:rPr>
      <w:lang w:bidi="he-I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733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211</Words>
  <Characters>1206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Египат: увод у археологију династичког периода</dc:title>
  <dc:subject/>
  <dc:creator>Milena</dc:creator>
  <cp:keywords/>
  <dc:description/>
  <cp:lastModifiedBy>Owner</cp:lastModifiedBy>
  <cp:revision>2</cp:revision>
  <dcterms:created xsi:type="dcterms:W3CDTF">2026-09-04T08:16:00Z</dcterms:created>
  <dcterms:modified xsi:type="dcterms:W3CDTF">2026-09-04T08:16:00Z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58acf6ca-4899-4c4b-aba7-fcddfd7250a7</vt:lpwstr>
  </property>
</Properties>
</file>